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280" w:rsidRDefault="00726280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726280" w:rsidRDefault="00726280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6280" w:rsidRDefault="00726280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_________ФУТБОЛ_____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6280" w:rsidRPr="006B1CEA" w:rsidRDefault="00726280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726280" w:rsidRPr="0077568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26280" w:rsidRPr="0077568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21.04.20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Удар по воротам. Разбег. Опорная нога.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77568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21.04.20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Удар по воротам. Разбег. Опорная нога.</w:t>
            </w:r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77568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Футбол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23.04.20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Удар по воротам, как бить.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https://edu.tatar.ru/facultative/index/56661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775683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Футбол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23.04.20</w:t>
            </w:r>
          </w:p>
          <w:p w:rsidR="00726280" w:rsidRPr="00775683" w:rsidRDefault="00726280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15.30-16.00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Удар по воротам, как бить.</w:t>
            </w:r>
            <w:bookmarkStart w:id="0" w:name="_GoBack"/>
            <w:bookmarkEnd w:id="0"/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https://edu.tatar.ru/facultative/index/72580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775683" w:rsidRDefault="00726280" w:rsidP="004F72C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683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p w:rsidR="00726280" w:rsidRDefault="00726280" w:rsidP="001D5BD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726280" w:rsidRDefault="00726280" w:rsidP="001D5BD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6280" w:rsidRDefault="00726280" w:rsidP="001D5BD7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ОФП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 w:rsidRPr="004F72C9">
        <w:rPr>
          <w:rFonts w:ascii="Times New Roman" w:hAnsi="Times New Roman"/>
          <w:sz w:val="24"/>
          <w:szCs w:val="24"/>
          <w:u w:val="single"/>
        </w:rPr>
        <w:t>Колотушкин Денис Сергеевич___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6280" w:rsidRPr="006B1CEA" w:rsidRDefault="00726280" w:rsidP="001D5BD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20.04.20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20.04.20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14.30-15.00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 xml:space="preserve"> 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1 гр,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22.04.20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быстроты</w:t>
            </w:r>
          </w:p>
          <w:p w:rsidR="00726280" w:rsidRPr="00D7017E" w:rsidRDefault="00726280" w:rsidP="002938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https://edu.tatar.ru/facultative/index/72528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22.04.20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гибкости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2 гр,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24.04.20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12.30-13.00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быстроты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https://edu.tatar.ru/facultative/index/72576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  <w:tr w:rsidR="00726280" w:rsidRPr="00D7017E" w:rsidTr="002938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Колотушкин Денис Сергеевич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ОФП 3 гр, 3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24.04.20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13.30-14.00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Развитие быстроты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https://edu.tatar.ru/facultative/index/72578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6280" w:rsidRPr="00D7017E" w:rsidRDefault="00726280" w:rsidP="002938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017E">
              <w:rPr>
                <w:rFonts w:ascii="Times New Roman" w:hAnsi="Times New Roman"/>
                <w:sz w:val="24"/>
                <w:szCs w:val="24"/>
              </w:rPr>
              <w:t>работы прислать на whatsapp +79911122060</w:t>
            </w:r>
          </w:p>
        </w:tc>
      </w:tr>
    </w:tbl>
    <w:p w:rsidR="00726280" w:rsidRPr="00380043" w:rsidRDefault="00726280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726280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D5BD7"/>
    <w:rsid w:val="002938A4"/>
    <w:rsid w:val="00380043"/>
    <w:rsid w:val="00460B55"/>
    <w:rsid w:val="004F72C9"/>
    <w:rsid w:val="00663C49"/>
    <w:rsid w:val="00680F1E"/>
    <w:rsid w:val="006B1CEA"/>
    <w:rsid w:val="006C63AB"/>
    <w:rsid w:val="00726280"/>
    <w:rsid w:val="00775683"/>
    <w:rsid w:val="007A6D92"/>
    <w:rsid w:val="007C4F0B"/>
    <w:rsid w:val="007D24DC"/>
    <w:rsid w:val="007D5870"/>
    <w:rsid w:val="008C2A4D"/>
    <w:rsid w:val="00A94342"/>
    <w:rsid w:val="00AA1B29"/>
    <w:rsid w:val="00AE74B0"/>
    <w:rsid w:val="00C30518"/>
    <w:rsid w:val="00C96F16"/>
    <w:rsid w:val="00CE497C"/>
    <w:rsid w:val="00D34C20"/>
    <w:rsid w:val="00D7017E"/>
    <w:rsid w:val="00E316BD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</TotalTime>
  <Pages>2</Pages>
  <Words>378</Words>
  <Characters>2156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10</cp:revision>
  <dcterms:created xsi:type="dcterms:W3CDTF">2020-04-07T05:16:00Z</dcterms:created>
  <dcterms:modified xsi:type="dcterms:W3CDTF">2020-04-20T07:37:00Z</dcterms:modified>
</cp:coreProperties>
</file>